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A09CF" w14:textId="30B751CC" w:rsidR="002F05EF" w:rsidRDefault="00012D62">
      <w:bookmarkStart w:id="0" w:name="_GoBack"/>
      <w:r>
        <w:rPr>
          <w:noProof/>
        </w:rPr>
        <w:drawing>
          <wp:anchor distT="0" distB="0" distL="118745" distR="118745" simplePos="0" relativeHeight="251661392" behindDoc="0" locked="0" layoutInCell="1" allowOverlap="1" wp14:anchorId="67A449D0" wp14:editId="67C81FDA">
            <wp:simplePos x="0" y="0"/>
            <wp:positionH relativeFrom="page">
              <wp:posOffset>3359150</wp:posOffset>
            </wp:positionH>
            <wp:positionV relativeFrom="page">
              <wp:posOffset>5426710</wp:posOffset>
            </wp:positionV>
            <wp:extent cx="1015365" cy="1015365"/>
            <wp:effectExtent l="0" t="0" r="635" b="280035"/>
            <wp:wrapTight wrapText="bothSides">
              <wp:wrapPolygon edited="1">
                <wp:start x="540" y="0"/>
                <wp:lineTo x="0" y="1621"/>
                <wp:lineTo x="0" y="22514"/>
                <wp:lineTo x="21600" y="22694"/>
                <wp:lineTo x="21073" y="1621"/>
                <wp:lineTo x="20533" y="0"/>
                <wp:lineTo x="540" y="0"/>
              </wp:wrapPolygon>
            </wp:wrapTight>
            <wp:docPr id="2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6" descr=":simple images:CB0048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0153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stA="30000" endPos="22000" dist="19050" dir="5400000" sy="-100000" algn="bl" rotWithShape="0"/>
                    </a:effectLst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87593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2B5132D" wp14:editId="1C2A41E8">
                <wp:simplePos x="0" y="0"/>
                <wp:positionH relativeFrom="page">
                  <wp:posOffset>457200</wp:posOffset>
                </wp:positionH>
                <wp:positionV relativeFrom="page">
                  <wp:posOffset>4545330</wp:posOffset>
                </wp:positionV>
                <wp:extent cx="1828800" cy="4827270"/>
                <wp:effectExtent l="0" t="0" r="0" b="24130"/>
                <wp:wrapTight wrapText="bothSides">
                  <wp:wrapPolygon edited="0">
                    <wp:start x="0" y="0"/>
                    <wp:lineTo x="0" y="21594"/>
                    <wp:lineTo x="21300" y="21594"/>
                    <wp:lineTo x="21300" y="0"/>
                    <wp:lineTo x="0" y="0"/>
                  </wp:wrapPolygon>
                </wp:wrapTight>
                <wp:docPr id="25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82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">
                        <w:txbxContent>
                          <w:p w14:paraId="419F6F60" w14:textId="02E23F55" w:rsidR="00034FF5" w:rsidRPr="00012D62" w:rsidRDefault="00034FF5" w:rsidP="00E072AF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12D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All this is from God, who through Christ reconciled us to himself and gave us the ministry of reconciliation; th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Pr="00012D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 is, in Christ God was reconci</w:t>
                            </w:r>
                            <w:r w:rsidRPr="00012D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</w:t>
                            </w:r>
                            <w:r w:rsidRPr="00012D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ing the world to hi</w:t>
                            </w:r>
                            <w:r w:rsidRPr="00012D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</w:t>
                            </w:r>
                            <w:r w:rsidRPr="00012D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self, not counting their trespasses against them, and entrusting to us the message of reco</w:t>
                            </w:r>
                            <w:r w:rsidRPr="00012D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n</w:t>
                            </w:r>
                            <w:r w:rsidRPr="00012D6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ciliation.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 Corinth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ans 5:18, 19)</w:t>
                            </w:r>
                          </w:p>
                          <w:p w14:paraId="37ED595F" w14:textId="66A083DE" w:rsidR="00034FF5" w:rsidRDefault="00034FF5" w:rsidP="0092402D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20D8B">
                              <w:rPr>
                                <w:sz w:val="18"/>
                                <w:szCs w:val="18"/>
                              </w:rPr>
                              <w:t>South Africa is a country that has experienced a lot of reconcili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tion among it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s people in recent years, with the guidance and example of leaders like the late Nelson Mandela. This summer, our family will spend 5 weeks in Cape Town bringing the me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sage of reconciliation through Christ to those we meet. We will help lead 35 college students fro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 all over the United States as we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 xml:space="preserve"> minister together to the pe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ple of South Africa. Brett is wor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ing as the Operations Dire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 xml:space="preserve">tor for the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project. For him, that means handling 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all of the f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nances and booking of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 xml:space="preserve"> flights and lodging. It has already b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come a big job, but it’s been rewarding for him to see st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 xml:space="preserve">dents take steps of faith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by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 xml:space="preserve"> committing their summers</w:t>
                            </w:r>
                            <w:r w:rsidRPr="002740E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0D8B">
                              <w:rPr>
                                <w:sz w:val="18"/>
                                <w:szCs w:val="18"/>
                              </w:rPr>
                              <w:t>to serving God and trusting Him to raise the support that they need.</w:t>
                            </w:r>
                          </w:p>
                          <w:p w14:paraId="7D3B807C" w14:textId="77777777" w:rsidR="00C1102C" w:rsidRPr="00F44ED4" w:rsidRDefault="00C1102C" w:rsidP="0092402D">
                            <w:pPr>
                              <w:pStyle w:val="BodyText"/>
                              <w:spacing w:after="0"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5DF08D9" w14:textId="29FD6ACF" w:rsidR="00034FF5" w:rsidRDefault="00034FF5" w:rsidP="00635E25">
                            <w:pPr>
                              <w:pStyle w:val="Heading1"/>
                            </w:pPr>
                            <w:r>
                              <w:t>U</w:t>
                            </w:r>
                            <w:r>
                              <w:t>p</w:t>
                            </w:r>
                            <w:r>
                              <w:t>date</w:t>
                            </w:r>
                          </w:p>
                          <w:p w14:paraId="393552AD" w14:textId="43376CBE" w:rsidR="00034FF5" w:rsidRPr="00C1102C" w:rsidRDefault="00034FF5" w:rsidP="00925401">
                            <w:pPr>
                              <w:spacing w:after="0"/>
                              <w:jc w:val="both"/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Only a few days after we sent our last newsle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t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ter, Bryan a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p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proached Brett about sharing his testimony at a weekly Cru mee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t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ing. Brett got to meet with Bryan and found out that he had su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r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rendered his life to Christ! Bryan shared that before co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l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lege he had come to see God as a narcissistic jerk who looked down on mankind and d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e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manded our worship and praise, but what he came to realize through his time at DCC and in reading the Bible is that God loves us and, through Jesus</w:t>
                            </w:r>
                            <w:proofErr w:type="gramStart"/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,  came</w:t>
                            </w:r>
                            <w:proofErr w:type="gramEnd"/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down from His throne in heaven to live and su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f</w:t>
                            </w:r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fer and die for our sins on earth. Knowing that Jesus loved him and died for him was </w:t>
                            </w:r>
                            <w:proofErr w:type="gramStart"/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life-changing</w:t>
                            </w:r>
                            <w:proofErr w:type="gramEnd"/>
                            <w:r w:rsidRPr="00C1102C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and gave Bryan the desire to have a relationship with God.</w:t>
                            </w:r>
                          </w:p>
                          <w:p w14:paraId="10140D8C" w14:textId="2E0C47DE" w:rsidR="00034FF5" w:rsidRPr="0025211A" w:rsidRDefault="00034FF5" w:rsidP="00925401">
                            <w:pPr>
                              <w:pStyle w:val="BodyText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0" o:spid="_x0000_s1026" type="#_x0000_t202" style="position:absolute;margin-left:36pt;margin-top:357.9pt;width:2in;height:380.1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" mv:complextextbox="1" filled="f" stroked="f">
                <v:textbox inset="0,0,0,0">
                  <w:txbxContent>
                    <w:p w14:paraId="419F6F60" w14:textId="02E23F55" w:rsidR="00034FF5" w:rsidRPr="00012D62" w:rsidRDefault="00034FF5" w:rsidP="00E072AF">
                      <w:pPr>
                        <w:pStyle w:val="BodyText"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012D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All this is from God, who through Christ reconciled us to himself and gave us the ministry of reconciliation; th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</w:t>
                      </w:r>
                      <w:r w:rsidRPr="00012D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 is, in Christ God was reconci</w:t>
                      </w:r>
                      <w:r w:rsidRPr="00012D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</w:t>
                      </w:r>
                      <w:r w:rsidRPr="00012D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ing the world to hi</w:t>
                      </w:r>
                      <w:r w:rsidRPr="00012D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</w:t>
                      </w:r>
                      <w:r w:rsidRPr="00012D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self, not counting their trespasses against them, and entrusting to us the message of reco</w:t>
                      </w:r>
                      <w:r w:rsidRPr="00012D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n</w:t>
                      </w:r>
                      <w:r w:rsidRPr="00012D6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ciliation.</w:t>
                      </w:r>
                      <w:r>
                        <w:rPr>
                          <w:sz w:val="21"/>
                          <w:szCs w:val="21"/>
                        </w:rPr>
                        <w:t xml:space="preserve"> (</w:t>
                      </w:r>
                      <w:r>
                        <w:rPr>
                          <w:sz w:val="18"/>
                          <w:szCs w:val="18"/>
                        </w:rPr>
                        <w:t>2 Corinth</w:t>
                      </w:r>
                      <w:r>
                        <w:rPr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sz w:val="18"/>
                          <w:szCs w:val="18"/>
                        </w:rPr>
                        <w:t>ans 5:18, 19)</w:t>
                      </w:r>
                    </w:p>
                    <w:p w14:paraId="37ED595F" w14:textId="66A083DE" w:rsidR="00034FF5" w:rsidRDefault="00034FF5" w:rsidP="0092402D">
                      <w:pPr>
                        <w:pStyle w:val="BodyText"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320D8B">
                        <w:rPr>
                          <w:sz w:val="18"/>
                          <w:szCs w:val="18"/>
                        </w:rPr>
                        <w:t>South Africa is a country that has experienced a lot of reconcili</w:t>
                      </w:r>
                      <w:r w:rsidRPr="00320D8B">
                        <w:rPr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>tion among it</w:t>
                      </w:r>
                      <w:r w:rsidRPr="00320D8B">
                        <w:rPr>
                          <w:sz w:val="18"/>
                          <w:szCs w:val="18"/>
                        </w:rPr>
                        <w:t>s people in recent years, with the guidance and example of leaders like the late Nelson Mandela. This summer, our family will spend 5 weeks in Cape Town bringing the me</w:t>
                      </w:r>
                      <w:r w:rsidRPr="00320D8B">
                        <w:rPr>
                          <w:sz w:val="18"/>
                          <w:szCs w:val="18"/>
                        </w:rPr>
                        <w:t>s</w:t>
                      </w:r>
                      <w:r w:rsidRPr="00320D8B">
                        <w:rPr>
                          <w:sz w:val="18"/>
                          <w:szCs w:val="18"/>
                        </w:rPr>
                        <w:t>sage of reconciliation through Christ to those we meet. We will help lead 35 college students fro</w:t>
                      </w:r>
                      <w:r>
                        <w:rPr>
                          <w:sz w:val="18"/>
                          <w:szCs w:val="18"/>
                        </w:rPr>
                        <w:t>m all over the United States as we</w:t>
                      </w:r>
                      <w:r w:rsidRPr="00320D8B">
                        <w:rPr>
                          <w:sz w:val="18"/>
                          <w:szCs w:val="18"/>
                        </w:rPr>
                        <w:t xml:space="preserve"> minister together to the pe</w:t>
                      </w:r>
                      <w:r w:rsidRPr="00320D8B">
                        <w:rPr>
                          <w:sz w:val="18"/>
                          <w:szCs w:val="18"/>
                        </w:rPr>
                        <w:t>o</w:t>
                      </w:r>
                      <w:r w:rsidRPr="00320D8B">
                        <w:rPr>
                          <w:sz w:val="18"/>
                          <w:szCs w:val="18"/>
                        </w:rPr>
                        <w:t>ple of South Africa. Brett is wor</w:t>
                      </w:r>
                      <w:r w:rsidRPr="00320D8B">
                        <w:rPr>
                          <w:sz w:val="18"/>
                          <w:szCs w:val="18"/>
                        </w:rPr>
                        <w:t>k</w:t>
                      </w:r>
                      <w:r w:rsidRPr="00320D8B">
                        <w:rPr>
                          <w:sz w:val="18"/>
                          <w:szCs w:val="18"/>
                        </w:rPr>
                        <w:t>ing as the Operations Dire</w:t>
                      </w:r>
                      <w:r w:rsidRPr="00320D8B">
                        <w:rPr>
                          <w:sz w:val="18"/>
                          <w:szCs w:val="18"/>
                        </w:rPr>
                        <w:t>c</w:t>
                      </w:r>
                      <w:r w:rsidRPr="00320D8B">
                        <w:rPr>
                          <w:sz w:val="18"/>
                          <w:szCs w:val="18"/>
                        </w:rPr>
                        <w:t xml:space="preserve">tor for the </w:t>
                      </w:r>
                      <w:r>
                        <w:rPr>
                          <w:sz w:val="18"/>
                          <w:szCs w:val="18"/>
                        </w:rPr>
                        <w:t xml:space="preserve">project. For him, that means handling </w:t>
                      </w:r>
                      <w:r w:rsidRPr="00320D8B">
                        <w:rPr>
                          <w:sz w:val="18"/>
                          <w:szCs w:val="18"/>
                        </w:rPr>
                        <w:t>all of the f</w:t>
                      </w:r>
                      <w:r w:rsidRPr="00320D8B">
                        <w:rPr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sz w:val="18"/>
                          <w:szCs w:val="18"/>
                        </w:rPr>
                        <w:t>nances and booking of</w:t>
                      </w:r>
                      <w:r w:rsidRPr="00320D8B">
                        <w:rPr>
                          <w:sz w:val="18"/>
                          <w:szCs w:val="18"/>
                        </w:rPr>
                        <w:t xml:space="preserve"> flights and lodging. It has already b</w:t>
                      </w:r>
                      <w:r w:rsidRPr="00320D8B">
                        <w:rPr>
                          <w:sz w:val="18"/>
                          <w:szCs w:val="18"/>
                        </w:rPr>
                        <w:t>e</w:t>
                      </w:r>
                      <w:r w:rsidRPr="00320D8B">
                        <w:rPr>
                          <w:sz w:val="18"/>
                          <w:szCs w:val="18"/>
                        </w:rPr>
                        <w:t>come a big job, but it’s been rewarding for him to see st</w:t>
                      </w:r>
                      <w:r w:rsidRPr="00320D8B">
                        <w:rPr>
                          <w:sz w:val="18"/>
                          <w:szCs w:val="18"/>
                        </w:rPr>
                        <w:t>u</w:t>
                      </w:r>
                      <w:r w:rsidRPr="00320D8B">
                        <w:rPr>
                          <w:sz w:val="18"/>
                          <w:szCs w:val="18"/>
                        </w:rPr>
                        <w:t xml:space="preserve">dents take steps of faith </w:t>
                      </w:r>
                      <w:r>
                        <w:rPr>
                          <w:sz w:val="18"/>
                          <w:szCs w:val="18"/>
                        </w:rPr>
                        <w:t>by</w:t>
                      </w:r>
                      <w:r w:rsidRPr="00320D8B">
                        <w:rPr>
                          <w:sz w:val="18"/>
                          <w:szCs w:val="18"/>
                        </w:rPr>
                        <w:t xml:space="preserve"> committing their summers</w:t>
                      </w:r>
                      <w:r w:rsidRPr="002740E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20D8B">
                        <w:rPr>
                          <w:sz w:val="18"/>
                          <w:szCs w:val="18"/>
                        </w:rPr>
                        <w:t>to serving God and trusting Him to raise the support that they need.</w:t>
                      </w:r>
                    </w:p>
                    <w:p w14:paraId="7D3B807C" w14:textId="77777777" w:rsidR="00C1102C" w:rsidRPr="00F44ED4" w:rsidRDefault="00C1102C" w:rsidP="0092402D">
                      <w:pPr>
                        <w:pStyle w:val="BodyText"/>
                        <w:spacing w:after="0"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14:paraId="65DF08D9" w14:textId="29FD6ACF" w:rsidR="00034FF5" w:rsidRDefault="00034FF5" w:rsidP="00635E25">
                      <w:pPr>
                        <w:pStyle w:val="Heading1"/>
                      </w:pPr>
                      <w:r>
                        <w:t>U</w:t>
                      </w:r>
                      <w:r>
                        <w:t>p</w:t>
                      </w:r>
                      <w:r>
                        <w:t>date</w:t>
                      </w:r>
                    </w:p>
                    <w:p w14:paraId="393552AD" w14:textId="43376CBE" w:rsidR="00034FF5" w:rsidRPr="00C1102C" w:rsidRDefault="00034FF5" w:rsidP="00925401">
                      <w:pPr>
                        <w:spacing w:after="0"/>
                        <w:jc w:val="both"/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Only a few days after we sent our last newsle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t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ter, Bryan a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p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proached Brett about sharing his testimony at a weekly Cru mee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t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ing. Brett got to meet with Bryan and found out that he had su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r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rendered his life to Christ! Bryan shared that before co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l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lege he had come to see God as a narcissistic jerk who looked down on mankind and d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e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manded our worship and praise, but what he came to realize through his time at DCC and in reading the Bible is that God loves us and, through Jesus</w:t>
                      </w:r>
                      <w:proofErr w:type="gramStart"/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,  came</w:t>
                      </w:r>
                      <w:proofErr w:type="gramEnd"/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down from His throne in heaven to live and su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f</w:t>
                      </w:r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fer and die for our sins on earth. Knowing that Jesus loved him and died for him was </w:t>
                      </w:r>
                      <w:proofErr w:type="gramStart"/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>life-changing</w:t>
                      </w:r>
                      <w:proofErr w:type="gramEnd"/>
                      <w:r w:rsidRPr="00C1102C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and gave Bryan the desire to have a relationship with God.</w:t>
                      </w:r>
                    </w:p>
                    <w:p w14:paraId="10140D8C" w14:textId="2E0C47DE" w:rsidR="00034FF5" w:rsidRPr="0025211A" w:rsidRDefault="00034FF5" w:rsidP="00925401">
                      <w:pPr>
                        <w:pStyle w:val="BodyText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167">
        <w:rPr>
          <w:noProof/>
        </w:rPr>
        <mc:AlternateContent>
          <mc:Choice Requires="wpg">
            <w:drawing>
              <wp:anchor distT="0" distB="0" distL="114300" distR="114300" simplePos="1" relativeHeight="251658271" behindDoc="0" locked="0" layoutInCell="1" allowOverlap="1" wp14:anchorId="747CC9BE" wp14:editId="404D1055">
                <wp:simplePos x="2514600" y="4545330"/>
                <wp:positionH relativeFrom="page">
                  <wp:posOffset>2514600</wp:posOffset>
                </wp:positionH>
                <wp:positionV relativeFrom="page">
                  <wp:posOffset>4545330</wp:posOffset>
                </wp:positionV>
                <wp:extent cx="1828800" cy="4827270"/>
                <wp:effectExtent l="0" t="0" r="0" b="24130"/>
                <wp:wrapThrough wrapText="bothSides">
                  <wp:wrapPolygon edited="0">
                    <wp:start x="0" y="0"/>
                    <wp:lineTo x="0" y="21594"/>
                    <wp:lineTo x="21300" y="21594"/>
                    <wp:lineTo x="21300" y="0"/>
                    <wp:lineTo x="0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4827270"/>
                          <a:chOff x="0" y="0"/>
                          <a:chExt cx="1828800" cy="48272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5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28800" cy="48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182880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280035"/>
                            <a:ext cx="18288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443865"/>
                            <a:ext cx="182880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817245"/>
                            <a:ext cx="72580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957580"/>
                            <a:ext cx="72580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1097915"/>
                            <a:ext cx="72580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0" y="1237615"/>
                            <a:ext cx="72580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1377950"/>
                            <a:ext cx="72580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1518285"/>
                            <a:ext cx="72580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1658620"/>
                            <a:ext cx="72580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0" y="1798320"/>
                            <a:ext cx="72580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0" y="1938655"/>
                            <a:ext cx="72580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2078990"/>
                            <a:ext cx="18288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0" y="2218690"/>
                            <a:ext cx="18288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7" style="position:absolute;margin-left:198pt;margin-top:357.9pt;width:2in;height:380.1pt;z-index:251658271;mso-position-horizontal-relative:page;mso-position-vertical-relative:page" coordsize="1828800,4827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" mv:complextextbox="1">
                <v:shape id="Text Box 171" o:spid="_x0000_s1028" type="#_x0000_t202" style="position:absolute;width:1828800;height:4827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hwQ0wwAA&#10;ANwAAAAPAAAAZHJzL2Rvd25yZXYueG1sRI/RisIwFETfhf2HcBf2RdZUQZFqFNmlsIgodv2AS3Nt&#10;is1NaWKtf28Ewcdh5swwy3Vva9FR6yvHCsajBARx4XTFpYLTf/Y9B+EDssbaMSm4k4f16mOwxFS7&#10;Gx+py0MpYgn7FBWYEJpUSl8YsuhHriGO3tm1FkOUbSl1i7dYbms5SZKZtFhxXDDY0I+h4pJfrYLJ&#10;aTvd5U23lb/ZvDpkZhi42Cv19dlvFiAC9eEdftF/OnLTGTzPxCM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hwQ0wwAAANwAAAAPAAAAAAAAAAAAAAAAAJcCAABkcnMvZG93&#10;bnJldi54bWxQSwUGAAAAAAQABAD1AAAAhwMAAAAA&#10;" mv:complextextbox="1" filled="f" stroked="f">
                  <v:textbox inset="0,0,0,0"/>
                </v:shape>
                <v:shape id="Text Box 3" o:spid="_x0000_s1029" type="#_x0000_t202" style="position:absolute;width:1828800;height:281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0" type="#_x0000_t202" style="position:absolute;top:280035;width:182880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16" inset="0,0,0,0">
                    <w:txbxContent/>
                  </v:textbox>
                </v:shape>
                <v:shape id="Text Box 16" o:spid="_x0000_s1031" type="#_x0000_t202" style="position:absolute;top:443865;width:1828800;height:374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32" type="#_x0000_t202" style="position:absolute;top:817245;width:725805;height:141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33" type="#_x0000_t202" style="position:absolute;top:957580;width:725805;height:141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34" type="#_x0000_t202" style="position:absolute;top:1097915;width:725805;height:140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35" type="#_x0000_t202" style="position:absolute;top:1237615;width:725805;height:141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36" type="#_x0000_t202" style="position:absolute;top:1377950;width:725805;height:141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37" type="#_x0000_t202" style="position:absolute;top:1518285;width:725805;height:141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38" type="#_x0000_t202" style="position:absolute;top:1658620;width:725805;height:140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39" type="#_x0000_t202" style="position:absolute;top:1798320;width:725805;height:141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40" type="#_x0000_t202" style="position:absolute;top:1938655;width:725805;height:141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41" type="#_x0000_t202" style="position:absolute;top:2078990;width:1828800;height:140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42" type="#_x0000_t202" style="position:absolute;top:2218690;width:1828800;height:2524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87593">
        <w:rPr>
          <w:noProof/>
        </w:rPr>
        <w:drawing>
          <wp:anchor distT="0" distB="0" distL="118745" distR="118745" simplePos="0" relativeHeight="251658244" behindDoc="0" locked="0" layoutInCell="1" allowOverlap="1" wp14:anchorId="3884A504" wp14:editId="02329550">
            <wp:simplePos x="0" y="0"/>
            <wp:positionH relativeFrom="page">
              <wp:posOffset>574675</wp:posOffset>
            </wp:positionH>
            <wp:positionV relativeFrom="page">
              <wp:posOffset>2041525</wp:posOffset>
            </wp:positionV>
            <wp:extent cx="3650615" cy="2280285"/>
            <wp:effectExtent l="0" t="0" r="6985" b="564515"/>
            <wp:wrapTight wrapText="bothSides">
              <wp:wrapPolygon edited="0">
                <wp:start x="1052" y="0"/>
                <wp:lineTo x="0" y="1203"/>
                <wp:lineTo x="0" y="26707"/>
                <wp:lineTo x="21491" y="26707"/>
                <wp:lineTo x="21491" y="1203"/>
                <wp:lineTo x="20439" y="0"/>
                <wp:lineTo x="1052" y="0"/>
              </wp:wrapPolygon>
            </wp:wrapTight>
            <wp:docPr id="2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6" descr=":simple images:CB0048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2802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stA="30000" endPos="22000" dist="1905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84">
        <w:rPr>
          <w:noProof/>
        </w:rPr>
        <w:drawing>
          <wp:anchor distT="0" distB="0" distL="118745" distR="118745" simplePos="0" relativeHeight="251658256" behindDoc="0" locked="0" layoutInCell="1" allowOverlap="1" wp14:anchorId="017705F5" wp14:editId="6996C493">
            <wp:simplePos x="0" y="0"/>
            <wp:positionH relativeFrom="page">
              <wp:posOffset>4653347</wp:posOffset>
            </wp:positionH>
            <wp:positionV relativeFrom="page">
              <wp:posOffset>4028440</wp:posOffset>
            </wp:positionV>
            <wp:extent cx="2593841" cy="1741170"/>
            <wp:effectExtent l="25400" t="25400" r="22860" b="36830"/>
            <wp:wrapTight wrapText="bothSides">
              <wp:wrapPolygon edited="0">
                <wp:start x="-212" y="-315"/>
                <wp:lineTo x="-212" y="21742"/>
                <wp:lineTo x="21579" y="21742"/>
                <wp:lineTo x="21579" y="-315"/>
                <wp:lineTo x="-212" y="-315"/>
              </wp:wrapPolygon>
            </wp:wrapTight>
            <wp:docPr id="24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simple images:42-157257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41" cy="174117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84">
        <w:rPr>
          <w:noProof/>
        </w:rPr>
        <w:drawing>
          <wp:anchor distT="0" distB="0" distL="114300" distR="114300" simplePos="0" relativeHeight="251659344" behindDoc="0" locked="0" layoutInCell="1" allowOverlap="1" wp14:anchorId="00266656" wp14:editId="5800232E">
            <wp:simplePos x="0" y="0"/>
            <wp:positionH relativeFrom="page">
              <wp:posOffset>5038090</wp:posOffset>
            </wp:positionH>
            <wp:positionV relativeFrom="page">
              <wp:posOffset>5818505</wp:posOffset>
            </wp:positionV>
            <wp:extent cx="1969770" cy="1476375"/>
            <wp:effectExtent l="0" t="0" r="0" b="0"/>
            <wp:wrapThrough wrapText="bothSides">
              <wp:wrapPolygon edited="0">
                <wp:start x="15598" y="2601"/>
                <wp:lineTo x="13369" y="6317"/>
                <wp:lineTo x="11420" y="8919"/>
                <wp:lineTo x="3621" y="11148"/>
                <wp:lineTo x="1114" y="12635"/>
                <wp:lineTo x="1114" y="15236"/>
                <wp:lineTo x="2507" y="18581"/>
                <wp:lineTo x="13091" y="18581"/>
                <wp:lineTo x="14205" y="15236"/>
                <wp:lineTo x="17547" y="15236"/>
                <wp:lineTo x="19497" y="13006"/>
                <wp:lineTo x="19219" y="9290"/>
                <wp:lineTo x="20333" y="8919"/>
                <wp:lineTo x="20054" y="7432"/>
                <wp:lineTo x="17269" y="2601"/>
                <wp:lineTo x="15598" y="2601"/>
              </wp:wrapPolygon>
            </wp:wrapThrough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-logo 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84"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51799506" wp14:editId="18527C25">
                <wp:simplePos x="0" y="0"/>
                <wp:positionH relativeFrom="page">
                  <wp:posOffset>4864100</wp:posOffset>
                </wp:positionH>
                <wp:positionV relativeFrom="page">
                  <wp:posOffset>7407910</wp:posOffset>
                </wp:positionV>
                <wp:extent cx="2194560" cy="475615"/>
                <wp:effectExtent l="0" t="0" r="15240" b="6985"/>
                <wp:wrapTight wrapText="bothSides">
                  <wp:wrapPolygon edited="0">
                    <wp:start x="0" y="0"/>
                    <wp:lineTo x="0" y="20764"/>
                    <wp:lineTo x="21500" y="20764"/>
                    <wp:lineTo x="21500" y="0"/>
                    <wp:lineTo x="0" y="0"/>
                  </wp:wrapPolygon>
                </wp:wrapTight>
                <wp:docPr id="27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DB008D" w14:textId="05AF972B" w:rsidR="00034FF5" w:rsidRDefault="00034FF5" w:rsidP="002F05EF">
                            <w:pPr>
                              <w:pStyle w:val="Quote"/>
                            </w:pPr>
                            <w:r>
                              <w:t>Thank you for your gifts and prayers that make an eternal impact on lives around the world.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43" type="#_x0000_t202" style="position:absolute;margin-left:383pt;margin-top:583.3pt;width:172.8pt;height:37.45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" filled="f" stroked="f">
                <v:textbox inset="0,0,0,0">
                  <w:txbxContent>
                    <w:p w14:paraId="47DB008D" w14:textId="05AF972B" w:rsidR="00034FF5" w:rsidRDefault="00034FF5" w:rsidP="002F05EF">
                      <w:pPr>
                        <w:pStyle w:val="Quote"/>
                      </w:pPr>
                      <w:r>
                        <w:t>Thank you for your gifts and prayers that make an eternal impact on lives around the world.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4B84">
        <w:rPr>
          <w:noProof/>
        </w:rPr>
        <mc:AlternateContent>
          <mc:Choice Requires="wpg">
            <w:drawing>
              <wp:anchor distT="0" distB="0" distL="114300" distR="114300" simplePos="0" relativeHeight="251658229" behindDoc="0" locked="0" layoutInCell="1" allowOverlap="1" wp14:anchorId="49254C92" wp14:editId="2F716884">
                <wp:simplePos x="0" y="0"/>
                <wp:positionH relativeFrom="page">
                  <wp:posOffset>4572000</wp:posOffset>
                </wp:positionH>
                <wp:positionV relativeFrom="page">
                  <wp:posOffset>1676400</wp:posOffset>
                </wp:positionV>
                <wp:extent cx="2743200" cy="6278880"/>
                <wp:effectExtent l="0" t="0" r="0" b="0"/>
                <wp:wrapNone/>
                <wp:docPr id="27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6278880"/>
                          <a:chOff x="7200" y="2920"/>
                          <a:chExt cx="4320" cy="8640"/>
                        </a:xfrm>
                      </wpg:grpSpPr>
                      <wps:wsp>
                        <wps:cNvPr id="27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200" y="2920"/>
                            <a:ext cx="4320" cy="86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tx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0" name="Line 23"/>
                        <wps:cNvCnPr/>
                        <wps:spPr bwMode="auto">
                          <a:xfrm>
                            <a:off x="7485" y="10674"/>
                            <a:ext cx="37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Line 24"/>
                        <wps:cNvCnPr/>
                        <wps:spPr bwMode="auto">
                          <a:xfrm>
                            <a:off x="7485" y="3669"/>
                            <a:ext cx="37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5in;margin-top:132pt;width:3in;height:494.4pt;z-index:251658229;mso-position-horizontal-relative:page;mso-position-vertical-relative:page" coordorigin="7200,2920" coordsize="4320,8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">
                <v:rect id="Rectangle 11" o:spid="_x0000_s1027" style="position:absolute;left:7200;top:2920;width:4320;height:8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Zv+xgAA&#10;ANwAAAAPAAAAZHJzL2Rvd25yZXYueG1sRI9Pa8JAFMTvBb/D8gRvdWMO/RPdBBFKPUihpqLHR/aZ&#10;BLNvw+7WpH76bqHgcZiZ3zCrYjSduJLzrWUFi3kCgriyuuVawVf59vgCwgdkjZ1lUvBDHop88rDC&#10;TNuBP+m6D7WIEPYZKmhC6DMpfdWQQT+3PXH0ztYZDFG6WmqHQ4SbTqZJ8iQNthwXGuxp01B12X8b&#10;BccyDfZQu/SW6N376fax7svtoNRsOq6XIAKN4R7+b2+1gvT5Ff7OxCMg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+Zv+xgAAANwAAAAPAAAAAAAAAAAAAAAAAJcCAABkcnMv&#10;ZG93bnJldi54bWxQSwUGAAAAAAQABAD1AAAAigMAAAAA&#10;" fillcolor="#2d2f2b [3215]" stroked="f" strokecolor="#4a7ebb" strokeweight="1.5pt">
                  <v:fill color2="#deded7 [3214]" focus="100%" type="gradient"/>
                  <v:shadow opacity="22938f" mv:blur="38100f" offset="0,2pt"/>
                  <v:textbox inset=",7.2pt,,7.2pt"/>
                </v:rect>
                <v:line id="Line 23" o:spid="_x0000_s1028" style="position:absolute;visibility:visible;mso-wrap-style:square" from="7485,10674" to="11235,106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7C98IAAADcAAAADwAAAGRycy9kb3ducmV2LnhtbERPXWvCMBR9H/gfwhV8W9MJE1dNy9QJ&#10;om5Mt71fmrum2NyUJmr99+ZhsMfD+Z4XvW3EhTpfO1bwlKQgiEuna64UfH+tH6cgfEDW2DgmBTfy&#10;UOSDhzlm2l35QJdjqEQMYZ+hAhNCm0npS0MWfeJa4sj9us5iiLCrpO7wGsNtI8dpOpEWa44NBlta&#10;GipPx7NV8Imp6ev9+9vPQrb2pdxtV88fE6VGw/51BiJQH/7Ff+6NVjCexvnxTDwCMr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R7C98IAAADcAAAADwAAAAAAAAAAAAAA&#10;AAChAgAAZHJzL2Rvd25yZXYueG1sUEsFBgAAAAAEAAQA+QAAAJADAAAAAA==&#10;" strokecolor="white [3212]" strokeweight="1pt">
                  <v:shadow opacity="22938f" mv:blur="38100f" offset="0,2pt"/>
                </v:line>
                <v:line id="Line 24" o:spid="_x0000_s1029" style="position:absolute;visibility:visible;mso-wrap-style:square" from="7485,3669" to="11229,36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lJnbMQAAADcAAAADwAAAGRycy9kb3ducmV2LnhtbESP3WoCMRSE7wXfIRyhd5pVqOjWKLZa&#10;EP+wtt4fNsfN4uZk2aS6fftGELwcZuYbZjJrbCmuVPvCsYJ+LwFBnDldcK7g5/uzOwLhA7LG0jEp&#10;+CMPs2m7NcFUuxt/0fUYchEh7FNUYEKoUil9Zsii77mKOHpnV1sMUda51DXeItyWcpAkQ2mx4Lhg&#10;sKIPQ9nl+GsVHDAxTbHdLU/vsrLjbLNevO6HSr10mvkbiEBNeIYf7ZVWMBj14X4mHgE5/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UmdsxAAAANwAAAAPAAAAAAAAAAAA&#10;AAAAAKECAABkcnMvZG93bnJldi54bWxQSwUGAAAAAAQABAD5AAAAkgMAAAAA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E74B84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EC1DA20" wp14:editId="2CC357F6">
                <wp:simplePos x="0" y="0"/>
                <wp:positionH relativeFrom="page">
                  <wp:posOffset>4568190</wp:posOffset>
                </wp:positionH>
                <wp:positionV relativeFrom="page">
                  <wp:posOffset>8097520</wp:posOffset>
                </wp:positionV>
                <wp:extent cx="2645410" cy="267335"/>
                <wp:effectExtent l="0" t="0" r="21590" b="12065"/>
                <wp:wrapTight wrapText="bothSides">
                  <wp:wrapPolygon edited="0">
                    <wp:start x="0" y="0"/>
                    <wp:lineTo x="0" y="20523"/>
                    <wp:lineTo x="21569" y="20523"/>
                    <wp:lineTo x="21569" y="0"/>
                    <wp:lineTo x="0" y="0"/>
                  </wp:wrapPolygon>
                </wp:wrapTight>
                <wp:docPr id="26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A19C1D" w14:textId="77777777" w:rsidR="00034FF5" w:rsidRDefault="00034FF5" w:rsidP="00925401">
                            <w:pPr>
                              <w:pStyle w:val="Heading2"/>
                              <w:jc w:val="right"/>
                            </w:pPr>
                            <w:r>
                              <w:t>Brett and Darci Hullah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44" type="#_x0000_t202" style="position:absolute;margin-left:359.7pt;margin-top:637.6pt;width:208.3pt;height:21.0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" filled="f" stroked="f">
                <v:textbox inset="0,0,0,0">
                  <w:txbxContent>
                    <w:p w14:paraId="70A19C1D" w14:textId="77777777" w:rsidR="00034FF5" w:rsidRDefault="00034FF5" w:rsidP="00925401">
                      <w:pPr>
                        <w:pStyle w:val="Heading2"/>
                        <w:jc w:val="right"/>
                      </w:pPr>
                      <w:r>
                        <w:t>Brett and Darci Hullah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167">
        <w:rPr>
          <w:noProof/>
        </w:rPr>
        <mc:AlternateContent>
          <mc:Choice Requires="wpg">
            <w:drawing>
              <wp:anchor distT="0" distB="0" distL="114300" distR="114300" simplePos="1" relativeHeight="251658272" behindDoc="0" locked="0" layoutInCell="1" allowOverlap="1" wp14:anchorId="03C9BC2E" wp14:editId="6AC9F3CA">
                <wp:simplePos x="4587240" y="8361045"/>
                <wp:positionH relativeFrom="page">
                  <wp:posOffset>4587240</wp:posOffset>
                </wp:positionH>
                <wp:positionV relativeFrom="page">
                  <wp:posOffset>8361045</wp:posOffset>
                </wp:positionV>
                <wp:extent cx="2626360" cy="1121410"/>
                <wp:effectExtent l="0" t="0" r="15240" b="21590"/>
                <wp:wrapThrough wrapText="bothSides">
                  <wp:wrapPolygon edited="0">
                    <wp:start x="0" y="0"/>
                    <wp:lineTo x="0" y="21527"/>
                    <wp:lineTo x="21516" y="21527"/>
                    <wp:lineTo x="21516" y="0"/>
                    <wp:lineTo x="0" y="0"/>
                  </wp:wrapPolygon>
                </wp:wrapThrough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360" cy="1121410"/>
                          <a:chOff x="0" y="0"/>
                          <a:chExt cx="2626360" cy="112141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6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2636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262636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14:paraId="2437139F" w14:textId="77777777" w:rsidR="00034FF5" w:rsidRPr="00F44ED4" w:rsidRDefault="00034FF5" w:rsidP="00925401">
                              <w:pPr>
                                <w:pStyle w:val="BodyText"/>
                                <w:spacing w:after="0" w:line="240" w:lineRule="auto"/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F44ED4">
                                <w:rPr>
                                  <w:sz w:val="19"/>
                                  <w:szCs w:val="19"/>
                                </w:rPr>
                                <w:t>Cru at Northern Colorado</w:t>
                              </w:r>
                            </w:p>
                            <w:p w14:paraId="6FF88757" w14:textId="77777777" w:rsidR="00034FF5" w:rsidRPr="00F44ED4" w:rsidRDefault="00034FF5" w:rsidP="00925401">
                              <w:pPr>
                                <w:pStyle w:val="BodyText"/>
                                <w:spacing w:after="0" w:line="240" w:lineRule="auto"/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F44ED4">
                                <w:rPr>
                                  <w:sz w:val="19"/>
                                  <w:szCs w:val="19"/>
                                </w:rPr>
                                <w:t>1502 Lakeside Drive</w:t>
                              </w:r>
                            </w:p>
                            <w:p w14:paraId="2C6CF783" w14:textId="54A60B37" w:rsidR="00034FF5" w:rsidRPr="00F44ED4" w:rsidRDefault="00034FF5" w:rsidP="00925401">
                              <w:pPr>
                                <w:pStyle w:val="BodyText"/>
                                <w:spacing w:after="0" w:line="240" w:lineRule="auto"/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F44ED4">
                                <w:rPr>
                                  <w:sz w:val="19"/>
                                  <w:szCs w:val="19"/>
                                </w:rPr>
                                <w:t>Greeley, CO 80631</w:t>
                              </w:r>
                            </w:p>
                            <w:p w14:paraId="6B602D6F" w14:textId="5135AC58" w:rsidR="00034FF5" w:rsidRPr="00F44ED4" w:rsidRDefault="00034FF5" w:rsidP="00925401">
                              <w:pPr>
                                <w:pStyle w:val="BodyText"/>
                                <w:spacing w:after="0" w:line="240" w:lineRule="auto"/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F44ED4">
                                <w:rPr>
                                  <w:sz w:val="19"/>
                                  <w:szCs w:val="19"/>
                                </w:rPr>
                                <w:t xml:space="preserve"> (</w:t>
                              </w:r>
                              <w:proofErr w:type="gramStart"/>
                              <w:r w:rsidRPr="00F44ED4">
                                <w:rPr>
                                  <w:sz w:val="19"/>
                                  <w:szCs w:val="19"/>
                                </w:rPr>
                                <w:t>720)254</w:t>
                              </w:r>
                              <w:proofErr w:type="gramEnd"/>
                              <w:r w:rsidRPr="00F44ED4">
                                <w:rPr>
                                  <w:sz w:val="19"/>
                                  <w:szCs w:val="19"/>
                                </w:rPr>
                                <w:t>-7494</w:t>
                              </w:r>
                            </w:p>
                            <w:p w14:paraId="63BBFB26" w14:textId="1632495F" w:rsidR="00034FF5" w:rsidRPr="00F44ED4" w:rsidRDefault="00034FF5" w:rsidP="00E74B84">
                              <w:pPr>
                                <w:pStyle w:val="BodyText"/>
                                <w:spacing w:after="0" w:line="240" w:lineRule="auto"/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hyperlink r:id="rId12" w:history="1">
                                <w:r w:rsidRPr="00F44ED4">
                                  <w:rPr>
                                    <w:rStyle w:val="Hyperlink"/>
                                    <w:color w:val="404040" w:themeColor="text1" w:themeTint="BF"/>
                                    <w:sz w:val="19"/>
                                    <w:szCs w:val="19"/>
                                    <w:u w:val="none"/>
                                  </w:rPr>
                                  <w:t>brett.hullah@cru.org</w:t>
                                </w:r>
                              </w:hyperlink>
                            </w:p>
                            <w:p w14:paraId="22358912" w14:textId="77777777" w:rsidR="00034FF5" w:rsidRPr="0086164A" w:rsidRDefault="00034FF5" w:rsidP="00E74B84">
                              <w:pPr>
                                <w:pStyle w:val="BodyText"/>
                                <w:spacing w:after="0" w:line="240" w:lineRule="auto"/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 w:rsidRPr="00F44ED4">
                                <w:rPr>
                                  <w:sz w:val="19"/>
                                  <w:szCs w:val="19"/>
                                </w:rPr>
                                <w:t>hullahfamily.weebly.com</w:t>
                              </w:r>
                              <w:proofErr w:type="gramEnd"/>
                            </w:p>
                            <w:p w14:paraId="13218D61" w14:textId="77777777" w:rsidR="00034FF5" w:rsidRPr="0086164A" w:rsidRDefault="00034FF5" w:rsidP="00E74B84">
                              <w:pPr>
                                <w:pStyle w:val="BodyText"/>
                                <w:spacing w:after="0" w:line="240" w:lineRule="auto"/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14:paraId="3D9EDC83" w14:textId="77777777" w:rsidR="00034FF5" w:rsidRDefault="00034FF5" w:rsidP="00925401">
                              <w:pPr>
                                <w:pStyle w:val="BodyText"/>
                                <w:spacing w:after="0"/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0" y="147955"/>
                            <a:ext cx="262636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0" y="295910"/>
                            <a:ext cx="262636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25"/>
                        <wps:cNvSpPr txBox="1"/>
                        <wps:spPr>
                          <a:xfrm>
                            <a:off x="0" y="443865"/>
                            <a:ext cx="262636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0" y="591820"/>
                            <a:ext cx="262636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0" y="739775"/>
                            <a:ext cx="262636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0" y="887730"/>
                            <a:ext cx="262636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9" o:spid="_x0000_s1045" style="position:absolute;margin-left:361.2pt;margin-top:658.35pt;width:206.8pt;height:88.3pt;z-index:251658272;mso-position-horizontal-relative:page;mso-position-vertical-relative:page" coordsize="2626360,11214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" mv:complextextbox="1">
                <v:shape id="Text Box 175" o:spid="_x0000_s1046" type="#_x0000_t202" style="position:absolute;width:2626360;height:1121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0MiKwwAA&#10;ANwAAAAPAAAAZHJzL2Rvd25yZXYueG1sRI/RasJAFETfhf7Dcgt9Ed0YUCS6SqkEiojS1A+4ZK/Z&#10;YPZuyG5j+veuIPg4zJwZZr0dbCN66nztWMFsmoAgLp2uuVJw/s0nSxA+IGtsHJOCf/Kw3byN1php&#10;d+Mf6otQiVjCPkMFJoQ2k9KXhiz6qWuJo3dxncUQZVdJ3eEtlttGpkmykBZrjgsGW/oyVF6LP6sg&#10;Pe/nh6Lt93KXL+tTbsaBy6NSH+/D5wpEoCG8wk/6W0dukcLjTDwCcn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0MiKwwAAANwAAAAPAAAAAAAAAAAAAAAAAJcCAABkcnMvZG93&#10;bnJldi54bWxQSwUGAAAAAAQABAD1AAAAhwMAAAAA&#10;" mv:complextextbox="1" filled="f" stroked="f">
                  <v:textbox inset="0,0,0,0"/>
                </v:shape>
                <v:shape id="Text Box 30" o:spid="_x0000_s1047" type="#_x0000_t202" style="position:absolute;width:2626360;height:149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inset="0,0,0,0">
                    <w:txbxContent>
                      <w:p w14:paraId="2437139F" w14:textId="77777777" w:rsidR="00034FF5" w:rsidRPr="00F44ED4" w:rsidRDefault="00034FF5" w:rsidP="00925401">
                        <w:pPr>
                          <w:pStyle w:val="BodyText"/>
                          <w:spacing w:after="0" w:line="240" w:lineRule="auto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F44ED4">
                          <w:rPr>
                            <w:sz w:val="19"/>
                            <w:szCs w:val="19"/>
                          </w:rPr>
                          <w:t>Cru at Northern Colorado</w:t>
                        </w:r>
                      </w:p>
                      <w:p w14:paraId="6FF88757" w14:textId="77777777" w:rsidR="00034FF5" w:rsidRPr="00F44ED4" w:rsidRDefault="00034FF5" w:rsidP="00925401">
                        <w:pPr>
                          <w:pStyle w:val="BodyText"/>
                          <w:spacing w:after="0" w:line="240" w:lineRule="auto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F44ED4">
                          <w:rPr>
                            <w:sz w:val="19"/>
                            <w:szCs w:val="19"/>
                          </w:rPr>
                          <w:t>1502 Lakeside Drive</w:t>
                        </w:r>
                      </w:p>
                      <w:p w14:paraId="2C6CF783" w14:textId="54A60B37" w:rsidR="00034FF5" w:rsidRPr="00F44ED4" w:rsidRDefault="00034FF5" w:rsidP="00925401">
                        <w:pPr>
                          <w:pStyle w:val="BodyText"/>
                          <w:spacing w:after="0" w:line="240" w:lineRule="auto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F44ED4">
                          <w:rPr>
                            <w:sz w:val="19"/>
                            <w:szCs w:val="19"/>
                          </w:rPr>
                          <w:t>Greeley, CO 80631</w:t>
                        </w:r>
                      </w:p>
                      <w:p w14:paraId="6B602D6F" w14:textId="5135AC58" w:rsidR="00034FF5" w:rsidRPr="00F44ED4" w:rsidRDefault="00034FF5" w:rsidP="00925401">
                        <w:pPr>
                          <w:pStyle w:val="BodyText"/>
                          <w:spacing w:after="0" w:line="240" w:lineRule="auto"/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F44ED4">
                          <w:rPr>
                            <w:sz w:val="19"/>
                            <w:szCs w:val="19"/>
                          </w:rPr>
                          <w:t xml:space="preserve"> (</w:t>
                        </w:r>
                        <w:proofErr w:type="gramStart"/>
                        <w:r w:rsidRPr="00F44ED4">
                          <w:rPr>
                            <w:sz w:val="19"/>
                            <w:szCs w:val="19"/>
                          </w:rPr>
                          <w:t>720)254</w:t>
                        </w:r>
                        <w:proofErr w:type="gramEnd"/>
                        <w:r w:rsidRPr="00F44ED4">
                          <w:rPr>
                            <w:sz w:val="19"/>
                            <w:szCs w:val="19"/>
                          </w:rPr>
                          <w:t>-7494</w:t>
                        </w:r>
                      </w:p>
                      <w:p w14:paraId="63BBFB26" w14:textId="1632495F" w:rsidR="00034FF5" w:rsidRPr="00F44ED4" w:rsidRDefault="00034FF5" w:rsidP="00E74B84">
                        <w:pPr>
                          <w:pStyle w:val="BodyText"/>
                          <w:spacing w:after="0" w:line="240" w:lineRule="auto"/>
                          <w:jc w:val="right"/>
                          <w:rPr>
                            <w:sz w:val="19"/>
                            <w:szCs w:val="19"/>
                          </w:rPr>
                        </w:pPr>
                        <w:hyperlink r:id="rId13" w:history="1">
                          <w:r w:rsidRPr="00F44ED4">
                            <w:rPr>
                              <w:rStyle w:val="Hyperlink"/>
                              <w:color w:val="404040" w:themeColor="text1" w:themeTint="BF"/>
                              <w:sz w:val="19"/>
                              <w:szCs w:val="19"/>
                              <w:u w:val="none"/>
                            </w:rPr>
                            <w:t>brett.hullah@cru.org</w:t>
                          </w:r>
                        </w:hyperlink>
                      </w:p>
                      <w:p w14:paraId="22358912" w14:textId="77777777" w:rsidR="00034FF5" w:rsidRPr="0086164A" w:rsidRDefault="00034FF5" w:rsidP="00E74B84">
                        <w:pPr>
                          <w:pStyle w:val="BodyText"/>
                          <w:spacing w:after="0" w:line="240" w:lineRule="auto"/>
                          <w:jc w:val="right"/>
                          <w:rPr>
                            <w:sz w:val="19"/>
                            <w:szCs w:val="19"/>
                          </w:rPr>
                        </w:pPr>
                        <w:proofErr w:type="gramStart"/>
                        <w:r w:rsidRPr="00F44ED4">
                          <w:rPr>
                            <w:sz w:val="19"/>
                            <w:szCs w:val="19"/>
                          </w:rPr>
                          <w:t>hullahfamily.weebly.com</w:t>
                        </w:r>
                        <w:proofErr w:type="gramEnd"/>
                      </w:p>
                      <w:p w14:paraId="13218D61" w14:textId="77777777" w:rsidR="00034FF5" w:rsidRPr="0086164A" w:rsidRDefault="00034FF5" w:rsidP="00E74B84">
                        <w:pPr>
                          <w:pStyle w:val="BodyText"/>
                          <w:spacing w:after="0" w:line="240" w:lineRule="auto"/>
                          <w:jc w:val="right"/>
                          <w:rPr>
                            <w:sz w:val="19"/>
                            <w:szCs w:val="19"/>
                          </w:rPr>
                        </w:pPr>
                      </w:p>
                      <w:p w14:paraId="3D9EDC83" w14:textId="77777777" w:rsidR="00034FF5" w:rsidRDefault="00034FF5" w:rsidP="00925401">
                        <w:pPr>
                          <w:pStyle w:val="BodyText"/>
                          <w:spacing w:after="0"/>
                          <w:jc w:val="right"/>
                        </w:pPr>
                      </w:p>
                    </w:txbxContent>
                  </v:textbox>
                </v:shape>
                <v:shape id="Text Box 31" o:spid="_x0000_s1048" type="#_x0000_t202" style="position:absolute;top:147955;width:2626360;height:149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224" inset="0,0,0,0">
                    <w:txbxContent/>
                  </v:textbox>
                </v:shape>
                <v:shape id="Text Box 224" o:spid="_x0000_s1049" type="#_x0000_t202" style="position:absolute;top:295910;width:2626360;height:149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WrwxQAA&#10;ANwAAAAPAAAAZHJzL2Rvd25yZXYueG1sRI9Ba8JAFITvBf/D8oTe6sZQpE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51avDFAAAA3AAAAA8AAAAAAAAAAAAAAAAAlwIAAGRycy9k&#10;b3ducmV2LnhtbFBLBQYAAAAABAAEAPUAAACJAwAAAAA=&#10;" filled="f" stroked="f">
                  <v:textbox style="mso-next-textbox:#Text Box 225" inset="0,0,0,0">
                    <w:txbxContent/>
                  </v:textbox>
                </v:shape>
                <v:shape id="Text Box 225" o:spid="_x0000_s1050" type="#_x0000_t202" style="position:absolute;top:443865;width:2626360;height:149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c9rxQAA&#10;ANwAAAAPAAAAZHJzL2Rvd25yZXYueG1sRI9Ba8JAFITvBf/D8oTe6sZApU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5z2vFAAAA3AAAAA8AAAAAAAAAAAAAAAAAlwIAAGRycy9k&#10;b3ducmV2LnhtbFBLBQYAAAAABAAEAPUAAACJAwAAAAA=&#10;" filled="f" stroked="f">
                  <v:textbox style="mso-next-textbox:#Text Box 226" inset="0,0,0,0">
                    <w:txbxContent/>
                  </v:textbox>
                </v:shape>
                <v:shape id="Text Box 226" o:spid="_x0000_s1051" type="#_x0000_t202" style="position:absolute;top:591820;width:2626360;height:149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1EcxAAA&#10;ANwAAAAPAAAAZHJzL2Rvd25yZXYueG1sRI9Ba8JAFITvhf6H5RV6qxtzCJq6ioiFglCM8eDxNftM&#10;FrNvY3bV9N93BcHjMDPfMLPFYFtxpd4bxwrGowQEceW04VrBvvz6mIDwAVlj65gU/JGHxfz1ZYa5&#10;djcu6LoLtYgQ9jkqaELocil91ZBFP3IdcfSOrrcYouxrqXu8RbhtZZokmbRoOC402NGqoeq0u1gF&#10;ywMXa3P++d0Wx8KU5TThTXZS6v1tWH6CCDSEZ/jR/tYK0jSD+5l4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tRHMQAAADcAAAADwAAAAAAAAAAAAAAAACXAgAAZHJzL2Rv&#10;d25yZXYueG1sUEsFBgAAAAAEAAQA9QAAAIgDAAAAAA==&#10;" filled="f" stroked="f">
                  <v:textbox style="mso-next-textbox:#Text Box 227" inset="0,0,0,0">
                    <w:txbxContent/>
                  </v:textbox>
                </v:shape>
                <v:shape id="Text Box 227" o:spid="_x0000_s1052" type="#_x0000_t202" style="position:absolute;top:739775;width:2626360;height:149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/SHxQAA&#10;ANwAAAAPAAAAZHJzL2Rvd25yZXYueG1sRI9Ba8JAFITvBf/D8oTe6sYcbI2uItKCUJDGePD4zD6T&#10;xezbmF01/vtuoeBxmJlvmPmyt424UeeNYwXjUQKCuHTacKVgX3y9fYDwAVlj45gUPMjDcjF4mWOm&#10;3Z1zuu1CJSKEfYYK6hDaTEpf1mTRj1xLHL2T6yyGKLtK6g7vEW4bmSbJRFo0HBdqbGldU3neXa2C&#10;1YHzT3PZHn/yU26KYprw9+Ss1OuwX81ABOrDM/zf3mgFafoOf2fi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6n9IfFAAAA3AAAAA8AAAAAAAAAAAAAAAAAlwIAAGRycy9k&#10;b3ducmV2LnhtbFBLBQYAAAAABAAEAPUAAACJAwAAAAA=&#10;" filled="f" stroked="f">
                  <v:textbox style="mso-next-textbox:#Text Box 228" inset="0,0,0,0">
                    <w:txbxContent/>
                  </v:textbox>
                </v:shape>
                <v:shape id="Text Box 228" o:spid="_x0000_s1053" type="#_x0000_t202" style="position:absolute;top:887730;width:2626360;height:149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GD1wwAA&#10;ANwAAAAPAAAAZHJzL2Rvd25yZXYueG1sRE89a8MwEN0L+Q/iCtlquR5C61gxoaQQCJQ6zpDxal1s&#10;YevkWkri/vtqKHR8vO+inO0gbjR541jBc5KCIG6cNtwqONXvTy8gfEDWODgmBT/kodwsHgrMtbtz&#10;RbdjaEUMYZ+jgi6EMZfSNx1Z9IkbiSN3cZPFEOHUSj3hPYbbQWZpupIWDceGDkd666jpj1erYHvm&#10;ame+P74+q0tl6vo15cOqV2r5OG/XIALN4V/8595rBVkW18Yz8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OGD1wwAAANw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74B84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4D0365C" wp14:editId="5C6D028F">
                <wp:simplePos x="0" y="0"/>
                <wp:positionH relativeFrom="page">
                  <wp:posOffset>4572000</wp:posOffset>
                </wp:positionH>
                <wp:positionV relativeFrom="page">
                  <wp:posOffset>8060267</wp:posOffset>
                </wp:positionV>
                <wp:extent cx="2743200" cy="0"/>
                <wp:effectExtent l="0" t="0" r="0" b="25400"/>
                <wp:wrapNone/>
                <wp:docPr id="26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in,634.65pt" to="8in,63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" strokecolor="#294171 [3204]" strokeweight="1.5pt">
                <v:stroke dashstyle="1 1"/>
                <v:shadow opacity="22938f" mv:blur="38100f" offset="0,2pt"/>
                <w10:wrap anchorx="page" anchory="page"/>
              </v:line>
            </w:pict>
          </mc:Fallback>
        </mc:AlternateContent>
      </w:r>
      <w:r w:rsidR="00E74B84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3870C8C1" wp14:editId="5D080442">
                <wp:simplePos x="0" y="0"/>
                <wp:positionH relativeFrom="page">
                  <wp:posOffset>4787900</wp:posOffset>
                </wp:positionH>
                <wp:positionV relativeFrom="page">
                  <wp:posOffset>2834640</wp:posOffset>
                </wp:positionV>
                <wp:extent cx="2332990" cy="508635"/>
                <wp:effectExtent l="0" t="0" r="3810" b="24765"/>
                <wp:wrapTight wrapText="bothSides">
                  <wp:wrapPolygon edited="0">
                    <wp:start x="0" y="0"/>
                    <wp:lineTo x="0" y="21573"/>
                    <wp:lineTo x="21400" y="21573"/>
                    <wp:lineTo x="21400" y="0"/>
                    <wp:lineTo x="0" y="0"/>
                  </wp:wrapPolygon>
                </wp:wrapTight>
                <wp:docPr id="27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24EDFE" w14:textId="67A6CF49" w:rsidR="00034FF5" w:rsidRPr="0086164A" w:rsidRDefault="00034FF5" w:rsidP="0086164A">
                            <w:pPr>
                              <w:pStyle w:val="BodyText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Pray for other students at UNC to hear Bryan’s testimony and become excited to seek 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ter God.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54" type="#_x0000_t202" style="position:absolute;margin-left:377pt;margin-top:223.2pt;width:183.7pt;height:40.05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" mv:complextextbox="1" filled="f" stroked="f">
                <v:textbox inset="0,0,0,0">
                  <w:txbxContent>
                    <w:p w14:paraId="3A24EDFE" w14:textId="67A6CF49" w:rsidR="00034FF5" w:rsidRPr="0086164A" w:rsidRDefault="00034FF5" w:rsidP="0086164A">
                      <w:pPr>
                        <w:pStyle w:val="BodyText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 Pray for other students at UNC to hear Bryan’s testimony and become excited to seek a</w:t>
                      </w:r>
                      <w:r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ter God.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4B84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2AC8FD6" wp14:editId="17984FCA">
                <wp:simplePos x="0" y="0"/>
                <wp:positionH relativeFrom="page">
                  <wp:posOffset>4787900</wp:posOffset>
                </wp:positionH>
                <wp:positionV relativeFrom="page">
                  <wp:posOffset>3406140</wp:posOffset>
                </wp:positionV>
                <wp:extent cx="2332990" cy="508635"/>
                <wp:effectExtent l="0" t="0" r="3810" b="24765"/>
                <wp:wrapTight wrapText="bothSides">
                  <wp:wrapPolygon edited="0">
                    <wp:start x="0" y="0"/>
                    <wp:lineTo x="0" y="21573"/>
                    <wp:lineTo x="21400" y="21573"/>
                    <wp:lineTo x="21400" y="0"/>
                    <wp:lineTo x="0" y="0"/>
                  </wp:wrapPolygon>
                </wp:wrapTight>
                <wp:docPr id="27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DE10C5D" w14:textId="20BD8797" w:rsidR="00034FF5" w:rsidRPr="0086164A" w:rsidRDefault="00034FF5" w:rsidP="0086164A">
                            <w:pPr>
                              <w:pStyle w:val="BodyText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 Pray for Brett’s trip to South Africa later this month where he will make plans and reservations for the summer.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55" type="#_x0000_t202" style="position:absolute;margin-left:377pt;margin-top:268.2pt;width:183.7pt;height:40.05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" mv:complextextbox="1" filled="f" stroked="f">
                <v:textbox inset="0,0,0,0">
                  <w:txbxContent>
                    <w:p w14:paraId="1DE10C5D" w14:textId="20BD8797" w:rsidR="00034FF5" w:rsidRPr="0086164A" w:rsidRDefault="00034FF5" w:rsidP="0086164A">
                      <w:pPr>
                        <w:pStyle w:val="BodyText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 Pray for Brett’s trip to South Africa later this month where he will make plans and reservations for the summer.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54232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81BE375" wp14:editId="4939BCDE">
                <wp:simplePos x="0" y="0"/>
                <wp:positionH relativeFrom="page">
                  <wp:posOffset>4787900</wp:posOffset>
                </wp:positionH>
                <wp:positionV relativeFrom="page">
                  <wp:posOffset>2269490</wp:posOffset>
                </wp:positionV>
                <wp:extent cx="2332990" cy="508635"/>
                <wp:effectExtent l="0" t="0" r="3810" b="24765"/>
                <wp:wrapTight wrapText="bothSides">
                  <wp:wrapPolygon edited="0">
                    <wp:start x="0" y="0"/>
                    <wp:lineTo x="0" y="21573"/>
                    <wp:lineTo x="21400" y="21573"/>
                    <wp:lineTo x="21400" y="0"/>
                    <wp:lineTo x="0" y="0"/>
                  </wp:wrapPolygon>
                </wp:wrapTight>
                <wp:docPr id="273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9671F2" w14:textId="2C146B6D" w:rsidR="00034FF5" w:rsidRPr="0086164A" w:rsidRDefault="00034FF5" w:rsidP="0086164A">
                            <w:pPr>
                              <w:pStyle w:val="BodyText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86164A">
                              <w:rPr>
                                <w:sz w:val="18"/>
                                <w:szCs w:val="18"/>
                              </w:rPr>
                              <w:t xml:space="preserve">Praise God that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Bryan has begun a rel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tionship with Jesus and is excited to tell others about his new faith!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56" type="#_x0000_t202" style="position:absolute;margin-left:377pt;margin-top:178.7pt;width:183.7pt;height:40.0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" mv:complextextbox="1" filled="f" stroked="f">
                <v:textbox inset="0,0,0,0">
                  <w:txbxContent>
                    <w:p w14:paraId="499671F2" w14:textId="2C146B6D" w:rsidR="00034FF5" w:rsidRPr="0086164A" w:rsidRDefault="00034FF5" w:rsidP="0086164A">
                      <w:pPr>
                        <w:pStyle w:val="BodyText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86164A">
                        <w:rPr>
                          <w:sz w:val="18"/>
                          <w:szCs w:val="18"/>
                        </w:rPr>
                        <w:t xml:space="preserve">Praise God that </w:t>
                      </w:r>
                      <w:r>
                        <w:rPr>
                          <w:sz w:val="18"/>
                          <w:szCs w:val="18"/>
                        </w:rPr>
                        <w:t>Bryan has begun a rel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>tionship with Jesus and is excited to tell others about his new faith!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5401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D8444BE" wp14:editId="470F6B3D">
                <wp:simplePos x="0" y="0"/>
                <wp:positionH relativeFrom="page">
                  <wp:posOffset>4743450</wp:posOffset>
                </wp:positionH>
                <wp:positionV relativeFrom="page">
                  <wp:posOffset>1816100</wp:posOffset>
                </wp:positionV>
                <wp:extent cx="2377440" cy="279400"/>
                <wp:effectExtent l="0" t="0" r="10160" b="0"/>
                <wp:wrapTight wrapText="bothSides">
                  <wp:wrapPolygon edited="0">
                    <wp:start x="0" y="0"/>
                    <wp:lineTo x="0" y="19636"/>
                    <wp:lineTo x="21462" y="19636"/>
                    <wp:lineTo x="21462" y="0"/>
                    <wp:lineTo x="0" y="0"/>
                  </wp:wrapPolygon>
                </wp:wrapTight>
                <wp:docPr id="26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547981" w14:textId="77777777" w:rsidR="00034FF5" w:rsidRDefault="00034FF5" w:rsidP="002F05EF">
                            <w:pPr>
                              <w:pStyle w:val="Heading3"/>
                            </w:pPr>
                            <w:r>
                              <w:t>Prayer Requests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57" type="#_x0000_t202" style="position:absolute;margin-left:373.5pt;margin-top:143pt;width:187.2pt;height:22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" filled="f" stroked="f">
                <v:textbox inset="0,0,0,0">
                  <w:txbxContent>
                    <w:p w14:paraId="7A547981" w14:textId="77777777" w:rsidR="00034FF5" w:rsidRDefault="00034FF5" w:rsidP="002F05EF">
                      <w:pPr>
                        <w:pStyle w:val="Heading3"/>
                      </w:pPr>
                      <w:r>
                        <w:t>Prayer Requests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164A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4099C39" wp14:editId="3591CDCA">
                <wp:simplePos x="0" y="0"/>
                <wp:positionH relativeFrom="page">
                  <wp:posOffset>457200</wp:posOffset>
                </wp:positionH>
                <wp:positionV relativeFrom="page">
                  <wp:posOffset>1638300</wp:posOffset>
                </wp:positionV>
                <wp:extent cx="3886200" cy="4572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1459" y="20400"/>
                    <wp:lineTo x="21459" y="0"/>
                    <wp:lineTo x="0" y="0"/>
                  </wp:wrapPolygon>
                </wp:wrapTight>
                <wp:docPr id="25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022314" w14:textId="5D434630" w:rsidR="00034FF5" w:rsidRDefault="00034FF5" w:rsidP="002F05EF">
                            <w:pPr>
                              <w:pStyle w:val="Heading1"/>
                            </w:pPr>
                            <w:r>
                              <w:t>Country of Reconciliation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8" type="#_x0000_t202" style="position:absolute;margin-left:36pt;margin-top:129pt;width:306pt;height:36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" filled="f" stroked="f">
                <v:textbox inset="0,0,0,0">
                  <w:txbxContent>
                    <w:p w14:paraId="19022314" w14:textId="5D434630" w:rsidR="00034FF5" w:rsidRDefault="00034FF5" w:rsidP="002F05EF">
                      <w:pPr>
                        <w:pStyle w:val="Heading1"/>
                      </w:pPr>
                      <w:r>
                        <w:t>Country of Reconciliation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164A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5401739" wp14:editId="359094ED">
                <wp:simplePos x="0" y="0"/>
                <wp:positionH relativeFrom="page">
                  <wp:posOffset>457200</wp:posOffset>
                </wp:positionH>
                <wp:positionV relativeFrom="page">
                  <wp:posOffset>1620520</wp:posOffset>
                </wp:positionV>
                <wp:extent cx="6858000" cy="0"/>
                <wp:effectExtent l="0" t="25400" r="0" b="25400"/>
                <wp:wrapNone/>
                <wp:docPr id="25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27.6pt" to="8in,12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" strokecolor="#deded7 [3214]" strokeweight="3pt">
                <v:shadow opacity="22938f" mv:blur="38100f" offset="0,2pt"/>
                <w10:wrap anchorx="page" anchory="page"/>
              </v:line>
            </w:pict>
          </mc:Fallback>
        </mc:AlternateContent>
      </w:r>
      <w:r w:rsidR="0086164A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734993C" wp14:editId="6556D9F1">
                <wp:simplePos x="0" y="0"/>
                <wp:positionH relativeFrom="page">
                  <wp:posOffset>457200</wp:posOffset>
                </wp:positionH>
                <wp:positionV relativeFrom="page">
                  <wp:posOffset>654050</wp:posOffset>
                </wp:positionV>
                <wp:extent cx="6858000" cy="960120"/>
                <wp:effectExtent l="0" t="0" r="0" b="5080"/>
                <wp:wrapTight wrapText="bothSides">
                  <wp:wrapPolygon edited="0">
                    <wp:start x="0" y="0"/>
                    <wp:lineTo x="0" y="21143"/>
                    <wp:lineTo x="21520" y="21143"/>
                    <wp:lineTo x="21520" y="0"/>
                    <wp:lineTo x="0" y="0"/>
                  </wp:wrapPolygon>
                </wp:wrapTight>
                <wp:docPr id="25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AEE002" w14:textId="77777777" w:rsidR="00034FF5" w:rsidRPr="002F05EF" w:rsidRDefault="00034FF5" w:rsidP="002F05EF">
                            <w:pPr>
                              <w:pStyle w:val="Title"/>
                              <w:rPr>
                                <w:sz w:val="120"/>
                                <w:szCs w:val="120"/>
                              </w:rPr>
                            </w:pPr>
                            <w:r w:rsidRPr="002F05EF">
                              <w:rPr>
                                <w:sz w:val="120"/>
                                <w:szCs w:val="120"/>
                              </w:rPr>
                              <w:t>Hullah Times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59" type="#_x0000_t202" style="position:absolute;margin-left:36pt;margin-top:51.5pt;width:540pt;height:75.6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" filled="f" stroked="f">
                <v:textbox inset="0,0,0,0">
                  <w:txbxContent>
                    <w:p w14:paraId="15AEE002" w14:textId="77777777" w:rsidR="00034FF5" w:rsidRPr="002F05EF" w:rsidRDefault="00034FF5" w:rsidP="002F05EF">
                      <w:pPr>
                        <w:pStyle w:val="Title"/>
                        <w:rPr>
                          <w:sz w:val="120"/>
                          <w:szCs w:val="120"/>
                        </w:rPr>
                      </w:pPr>
                      <w:r w:rsidRPr="002F05EF">
                        <w:rPr>
                          <w:sz w:val="120"/>
                          <w:szCs w:val="120"/>
                        </w:rPr>
                        <w:t>Hullah Times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2F05EF" w:rsidSect="00A8678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080" w:right="720" w:bottom="108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64042" w14:textId="77777777" w:rsidR="00A21167" w:rsidRDefault="00A21167">
      <w:pPr>
        <w:spacing w:after="0"/>
      </w:pPr>
      <w:r>
        <w:separator/>
      </w:r>
    </w:p>
  </w:endnote>
  <w:endnote w:type="continuationSeparator" w:id="0">
    <w:p w14:paraId="21811F2B" w14:textId="77777777" w:rsidR="00A21167" w:rsidRDefault="00A211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8A05E" w14:textId="77777777" w:rsidR="00034FF5" w:rsidRDefault="00034F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25E1D06C" wp14:editId="63057E8C">
              <wp:simplePos x="0" y="0"/>
              <wp:positionH relativeFrom="page">
                <wp:posOffset>457200</wp:posOffset>
              </wp:positionH>
              <wp:positionV relativeFrom="page">
                <wp:posOffset>9464040</wp:posOffset>
              </wp:positionV>
              <wp:extent cx="1828800" cy="222250"/>
              <wp:effectExtent l="0" t="2540" r="0" b="381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9A4B2" w14:textId="77777777" w:rsidR="00034FF5" w:rsidRDefault="00034FF5" w:rsidP="002F05EF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64" type="#_x0000_t202" style="position:absolute;margin-left:36pt;margin-top:745.2pt;width:2in;height:17.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" filled="f" stroked="f">
              <v:textbox inset="0,0,0,0">
                <w:txbxContent>
                  <w:p w14:paraId="1B39A4B2" w14:textId="77777777" w:rsidR="00034FF5" w:rsidRDefault="00034FF5" w:rsidP="002F05EF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D4AD5B" wp14:editId="4E0B567F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Tight wrapText="bothSides">
                <wp:wrapPolygon edited="0">
                  <wp:start x="-60" y="-2147483648"/>
                  <wp:lineTo x="-60" y="-2147483648"/>
                  <wp:lineTo x="21630" y="-2147483648"/>
                  <wp:lineTo x="21630" y="-2147483648"/>
                  <wp:lineTo x="-60" y="-2147483648"/>
                </wp:wrapPolygon>
              </wp:wrapTight>
              <wp:docPr id="7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" strokecolor="#294171 [3204]" strokeweight="3pt">
              <v:shadow opacity="22938f" mv:blur="38100f" offset="0,2pt"/>
              <w10:wrap type="tight"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F730A" w14:textId="77777777" w:rsidR="00034FF5" w:rsidRDefault="00034F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24022932" wp14:editId="01F31B97">
              <wp:simplePos x="0" y="0"/>
              <wp:positionH relativeFrom="page">
                <wp:posOffset>5486400</wp:posOffset>
              </wp:positionH>
              <wp:positionV relativeFrom="page">
                <wp:posOffset>9467850</wp:posOffset>
              </wp:positionV>
              <wp:extent cx="1828800" cy="222250"/>
              <wp:effectExtent l="0" t="6350" r="0" b="0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FEF80" w14:textId="77777777" w:rsidR="00034FF5" w:rsidRDefault="00034FF5" w:rsidP="002F05EF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65" type="#_x0000_t202" style="position:absolute;margin-left:6in;margin-top:745.5pt;width:2in;height:17.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" filled="f" stroked="f">
              <v:textbox inset="0,0,0,0">
                <w:txbxContent>
                  <w:p w14:paraId="1BEFEF80" w14:textId="77777777" w:rsidR="00034FF5" w:rsidRDefault="00034FF5" w:rsidP="002F05EF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6761AB6" wp14:editId="5BEBB46D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" strokecolor="#294171 [3204]" strokeweight="3pt">
              <v:shadow opacity="22938f" mv:blur="38100f" offset="0,2pt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F493E" w14:textId="77777777" w:rsidR="00034FF5" w:rsidRDefault="00034F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CA8010" wp14:editId="189FDC81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" strokecolor="#294171 [3204]" strokeweight="3pt">
              <v:shadow opacity="22938f" mv:blur="38100f" offset="0,2pt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0225B4" w14:textId="77777777" w:rsidR="00A21167" w:rsidRDefault="00A21167">
      <w:pPr>
        <w:spacing w:after="0"/>
      </w:pPr>
      <w:r>
        <w:separator/>
      </w:r>
    </w:p>
  </w:footnote>
  <w:footnote w:type="continuationSeparator" w:id="0">
    <w:p w14:paraId="1A49B853" w14:textId="77777777" w:rsidR="00A21167" w:rsidRDefault="00A211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D550D9" w14:textId="77777777" w:rsidR="00034FF5" w:rsidRDefault="00034F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D51F78B" wp14:editId="3C924F09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0598013" w14:textId="77777777" w:rsidR="00034FF5" w:rsidRDefault="00034FF5" w:rsidP="002F05EF">
                          <w:pPr>
                            <w:pStyle w:val="Header-Right"/>
                          </w:pPr>
                          <w:r>
                            <w:t>issue #, 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060" type="#_x0000_t202" style="position:absolute;margin-left:5in;margin-top:36pt;width:3in;height:17.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" filled="f" stroked="f">
              <v:stroke o:forcedash="t"/>
              <v:textbox style="mso-next-textbox:#Text Box 3" inset="0,0,0,0">
                <w:txbxContent>
                  <w:p w14:paraId="50598013" w14:textId="77777777" w:rsidR="00034FF5" w:rsidRDefault="00034FF5" w:rsidP="002F05EF">
                    <w:pPr>
                      <w:pStyle w:val="Header-Right"/>
                    </w:pPr>
                    <w:r>
                      <w:t>issue #, 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53EEE74E" wp14:editId="0F2C8FC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6350" b="635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71756D82" w14:textId="77777777" w:rsidR="00034FF5" w:rsidRDefault="00034FF5" w:rsidP="002F05EF">
                          <w:pPr>
                            <w:pStyle w:val="Header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61" type="#_x0000_t202" style="position:absolute;margin-left:36pt;margin-top:36pt;width:316.5pt;height:17.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" filled="f" stroked="f">
              <v:stroke o:forcedash="t"/>
              <v:textbox inset="0,0,0,0">
                <w:txbxContent>
                  <w:p w14:paraId="71756D82" w14:textId="77777777" w:rsidR="00034FF5" w:rsidRDefault="00034FF5" w:rsidP="002F05EF">
                    <w:pPr>
                      <w:pStyle w:val="Header"/>
                    </w:pPr>
                    <w:r>
                      <w:t>lorem ipsum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B94831C" wp14:editId="4B769D64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1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" strokecolor="#294171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CB885" w14:textId="77777777" w:rsidR="00034FF5" w:rsidRDefault="00034F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2080E577" wp14:editId="0BEFBB6F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6350" b="635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E9E96BF" w14:textId="77777777" w:rsidR="00034FF5" w:rsidRDefault="00034FF5" w:rsidP="002F05EF">
                          <w:pPr>
                            <w:pStyle w:val="Header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62" type="#_x0000_t202" style="position:absolute;margin-left:36pt;margin-top:36pt;width:316.5pt;height:17.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" filled="f" stroked="f">
              <v:stroke o:forcedash="t"/>
              <v:textbox inset="0,0,0,0">
                <w:txbxContent>
                  <w:p w14:paraId="5E9E96BF" w14:textId="77777777" w:rsidR="00034FF5" w:rsidRDefault="00034FF5" w:rsidP="002F05EF">
                    <w:pPr>
                      <w:pStyle w:val="Header"/>
                    </w:pPr>
                    <w:r>
                      <w:t>lorem ipsum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06F64374" wp14:editId="30868079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None/>
              <wp:docPr id="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6F12A78D" w14:textId="77777777" w:rsidR="00034FF5" w:rsidRDefault="00034FF5" w:rsidP="002F05EF">
                          <w:pPr>
                            <w:pStyle w:val="Header-Right"/>
                          </w:pPr>
                          <w:r>
                            <w:t>issue #, 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63" type="#_x0000_t202" style="position:absolute;margin-left:5in;margin-top:36pt;width:3in;height:17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" filled="f" stroked="f">
              <v:stroke o:forcedash="t"/>
              <v:textbox style="mso-next-textbox:#Text Box 31" inset="0,0,0,0">
                <w:txbxContent>
                  <w:p w14:paraId="6F12A78D" w14:textId="77777777" w:rsidR="00034FF5" w:rsidRDefault="00034FF5" w:rsidP="002F05EF">
                    <w:pPr>
                      <w:pStyle w:val="Header-Right"/>
                    </w:pPr>
                    <w:r>
                      <w:t>issue #, 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2FB78CD" wp14:editId="745617F4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" strokecolor="#294171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4CE99" w14:textId="77777777" w:rsidR="00034FF5" w:rsidRDefault="00034F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C75912F" wp14:editId="454FC53D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Tight wrapText="bothSides">
                <wp:wrapPolygon edited="0">
                  <wp:start x="0" y="0"/>
                  <wp:lineTo x="0" y="19749"/>
                  <wp:lineTo x="21400" y="19749"/>
                  <wp:lineTo x="21400" y="0"/>
                  <wp:lineTo x="0" y="0"/>
                </wp:wrapPolygon>
              </wp:wrapTight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8B461F2" w14:textId="2C88EE1B" w:rsidR="00034FF5" w:rsidRDefault="00034FF5" w:rsidP="002F05EF">
                          <w:pPr>
                            <w:pStyle w:val="Header-Right"/>
                          </w:pPr>
                          <w:r>
                            <w:t>M</w:t>
                          </w:r>
                          <w:r w:rsidR="006A7646">
                            <w:t>arch 6</w:t>
                          </w:r>
                          <w:r>
                            <w:t>, 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66" type="#_x0000_t202" style="position:absolute;margin-left:5in;margin-top:36pt;width:3in;height:17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" filled="f" stroked="f">
              <v:textbox inset="0,0,0,0">
                <w:txbxContent>
                  <w:p w14:paraId="18B461F2" w14:textId="2C88EE1B" w:rsidR="00034FF5" w:rsidRDefault="00034FF5" w:rsidP="002F05EF">
                    <w:pPr>
                      <w:pStyle w:val="Header-Right"/>
                    </w:pPr>
                    <w:r>
                      <w:t>M</w:t>
                    </w:r>
                    <w:r w:rsidR="006A7646">
                      <w:t>arch 6</w:t>
                    </w:r>
                    <w:r>
                      <w:t>, 2014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4E9718" wp14:editId="020736B5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" strokecolor="#294171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FB6A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BA5A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E7A88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5C4EB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956C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3828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5E6EF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B16B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142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8947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9547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7067112"/>
    <w:multiLevelType w:val="hybridMultilevel"/>
    <w:tmpl w:val="2F566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AC444D"/>
    <w:multiLevelType w:val="hybridMultilevel"/>
    <w:tmpl w:val="E97CBA54"/>
    <w:lvl w:ilvl="0" w:tplc="1B04D510">
      <w:start w:val="1"/>
      <w:numFmt w:val="bullet"/>
      <w:lvlText w:val=""/>
      <w:lvlJc w:val="left"/>
      <w:pPr>
        <w:tabs>
          <w:tab w:val="num" w:pos="0"/>
        </w:tabs>
        <w:ind w:left="72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244C63"/>
    <w:multiLevelType w:val="hybridMultilevel"/>
    <w:tmpl w:val="55423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5514C7"/>
    <w:multiLevelType w:val="hybridMultilevel"/>
    <w:tmpl w:val="8D0CA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746097"/>
    <w:multiLevelType w:val="hybridMultilevel"/>
    <w:tmpl w:val="8D906C4A"/>
    <w:lvl w:ilvl="0" w:tplc="3BA482F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C74EC"/>
    <w:multiLevelType w:val="hybridMultilevel"/>
    <w:tmpl w:val="C114BBF6"/>
    <w:lvl w:ilvl="0" w:tplc="4ECA2ECC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EF2455"/>
    <w:multiLevelType w:val="hybridMultilevel"/>
    <w:tmpl w:val="2E362224"/>
    <w:lvl w:ilvl="0" w:tplc="EB1E9C6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8E54F7"/>
    <w:multiLevelType w:val="hybridMultilevel"/>
    <w:tmpl w:val="A40C040C"/>
    <w:lvl w:ilvl="0" w:tplc="2B2E017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052CCA"/>
    <w:multiLevelType w:val="hybridMultilevel"/>
    <w:tmpl w:val="07E2C7A2"/>
    <w:lvl w:ilvl="0" w:tplc="5E900E3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4"/>
  </w:num>
  <w:num w:numId="13">
    <w:abstractNumId w:val="13"/>
  </w:num>
  <w:num w:numId="14">
    <w:abstractNumId w:val="18"/>
  </w:num>
  <w:num w:numId="15">
    <w:abstractNumId w:val="17"/>
  </w:num>
  <w:num w:numId="16">
    <w:abstractNumId w:val="15"/>
  </w:num>
  <w:num w:numId="17">
    <w:abstractNumId w:val="16"/>
  </w:num>
  <w:num w:numId="18">
    <w:abstractNumId w:val="12"/>
  </w:num>
  <w:num w:numId="19">
    <w:abstractNumId w:val="1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autoHyphenation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StaticGuides" w:val="1"/>
  </w:docVars>
  <w:rsids>
    <w:rsidRoot w:val="002F05EF"/>
    <w:rsid w:val="00012D62"/>
    <w:rsid w:val="00034FF5"/>
    <w:rsid w:val="000F6B34"/>
    <w:rsid w:val="00127136"/>
    <w:rsid w:val="001E102C"/>
    <w:rsid w:val="002234A5"/>
    <w:rsid w:val="00235D70"/>
    <w:rsid w:val="0025211A"/>
    <w:rsid w:val="002740ED"/>
    <w:rsid w:val="00276B23"/>
    <w:rsid w:val="002F05EF"/>
    <w:rsid w:val="003101CF"/>
    <w:rsid w:val="00317A88"/>
    <w:rsid w:val="00320D8B"/>
    <w:rsid w:val="0033743F"/>
    <w:rsid w:val="003403A7"/>
    <w:rsid w:val="0035356E"/>
    <w:rsid w:val="003578C9"/>
    <w:rsid w:val="003C66F9"/>
    <w:rsid w:val="003C7A4F"/>
    <w:rsid w:val="004246C6"/>
    <w:rsid w:val="00487593"/>
    <w:rsid w:val="00554232"/>
    <w:rsid w:val="00621229"/>
    <w:rsid w:val="00635E25"/>
    <w:rsid w:val="00637562"/>
    <w:rsid w:val="00666B75"/>
    <w:rsid w:val="00694A6D"/>
    <w:rsid w:val="006A35D3"/>
    <w:rsid w:val="006A7646"/>
    <w:rsid w:val="007771A9"/>
    <w:rsid w:val="0086164A"/>
    <w:rsid w:val="00870A13"/>
    <w:rsid w:val="008C36AC"/>
    <w:rsid w:val="008F5E1E"/>
    <w:rsid w:val="00906CDB"/>
    <w:rsid w:val="00922EB1"/>
    <w:rsid w:val="0092402D"/>
    <w:rsid w:val="00925401"/>
    <w:rsid w:val="0096659D"/>
    <w:rsid w:val="00A05285"/>
    <w:rsid w:val="00A21167"/>
    <w:rsid w:val="00A46EF0"/>
    <w:rsid w:val="00A51D78"/>
    <w:rsid w:val="00A80253"/>
    <w:rsid w:val="00A8678B"/>
    <w:rsid w:val="00B22229"/>
    <w:rsid w:val="00BF1A7E"/>
    <w:rsid w:val="00C1102C"/>
    <w:rsid w:val="00C341BD"/>
    <w:rsid w:val="00C478E7"/>
    <w:rsid w:val="00D41083"/>
    <w:rsid w:val="00D57C87"/>
    <w:rsid w:val="00DE5A27"/>
    <w:rsid w:val="00E072AF"/>
    <w:rsid w:val="00E74B84"/>
    <w:rsid w:val="00EA47E4"/>
    <w:rsid w:val="00EA50C3"/>
    <w:rsid w:val="00EA6499"/>
    <w:rsid w:val="00EC152A"/>
    <w:rsid w:val="00F11149"/>
    <w:rsid w:val="00F44ED4"/>
    <w:rsid w:val="00FA249F"/>
    <w:rsid w:val="00FA4D74"/>
    <w:rsid w:val="00FB7AA7"/>
    <w:rsid w:val="00FC74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87C7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Body Text" w:uiPriority="99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294171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294171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294171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2D2F2B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2D2F2B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294171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294171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2D2F2B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2D2F2B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294171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294171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294171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294171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294171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294171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2D2F2B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2D2F2B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character" w:styleId="Hyperlink">
    <w:name w:val="Hyperlink"/>
    <w:basedOn w:val="DefaultParagraphFont"/>
    <w:rsid w:val="00E74B84"/>
    <w:rPr>
      <w:color w:val="74B6BC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Body Text" w:uiPriority="99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294171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294171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294171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2D2F2B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2D2F2B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294171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294171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2D2F2B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2D2F2B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294171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294171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294171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294171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294171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294171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2D2F2B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2D2F2B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character" w:styleId="Hyperlink">
    <w:name w:val="Hyperlink"/>
    <w:basedOn w:val="DefaultParagraphFont"/>
    <w:rsid w:val="00E74B84"/>
    <w:rPr>
      <w:color w:val="74B6B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hyperlink" Target="mailto:brett.hullah@cru.org" TargetMode="External"/><Relationship Id="rId13" Type="http://schemas.openxmlformats.org/officeDocument/2006/relationships/hyperlink" Target="mailto:brett.hullah@cru.org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imple%20Newsletter.dotx" TargetMode="External"/></Relationships>
</file>

<file path=word/theme/theme1.xml><?xml version="1.0" encoding="utf-8"?>
<a:theme xmlns:a="http://schemas.openxmlformats.org/drawingml/2006/main" name="Office Theme">
  <a:themeElements>
    <a:clrScheme name="Folio">
      <a:dk1>
        <a:sysClr val="windowText" lastClr="000000"/>
      </a:dk1>
      <a:lt1>
        <a:sysClr val="window" lastClr="FFFFFF"/>
      </a:lt1>
      <a:dk2>
        <a:srgbClr val="2D2F2B"/>
      </a:dk2>
      <a:lt2>
        <a:srgbClr val="DEDED7"/>
      </a:lt2>
      <a:accent1>
        <a:srgbClr val="294171"/>
      </a:accent1>
      <a:accent2>
        <a:srgbClr val="748CBC"/>
      </a:accent2>
      <a:accent3>
        <a:srgbClr val="8E887C"/>
      </a:accent3>
      <a:accent4>
        <a:srgbClr val="834736"/>
      </a:accent4>
      <a:accent5>
        <a:srgbClr val="5A1705"/>
      </a:accent5>
      <a:accent6>
        <a:srgbClr val="A0A16A"/>
      </a:accent6>
      <a:hlink>
        <a:srgbClr val="74B6BC"/>
      </a:hlink>
      <a:folHlink>
        <a:srgbClr val="7F95A4"/>
      </a:folHlink>
    </a:clrScheme>
    <a:fontScheme name="Apothecary">
      <a:majorFont>
        <a:latin typeface="Book Antiqua"/>
        <a:ea typeface=""/>
        <a:cs typeface=""/>
        <a:font script="Jpan" typeface="ＭＳ Ｐ明朝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Simple Newsletter.dotx</Template>
  <TotalTime>176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Darci Hullah</dc:creator>
  <cp:keywords/>
  <dc:description/>
  <cp:lastModifiedBy>Darci Hullah</cp:lastModifiedBy>
  <cp:revision>9</cp:revision>
  <cp:lastPrinted>2014-01-30T20:40:00Z</cp:lastPrinted>
  <dcterms:created xsi:type="dcterms:W3CDTF">2014-02-24T05:32:00Z</dcterms:created>
  <dcterms:modified xsi:type="dcterms:W3CDTF">2014-03-06T19:35:00Z</dcterms:modified>
  <cp:category/>
</cp:coreProperties>
</file>